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9B" w:rsidRDefault="001C1C2E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9282961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92829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4749B" w:rsidRDefault="001C1C2E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9116641"/>
            <wp:effectExtent l="0" t="0" r="0" b="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91166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4749B" w:rsidRDefault="001C1C2E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9140763"/>
            <wp:effectExtent l="0" t="0" r="0" b="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9140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4749B" w:rsidRDefault="001C1C2E">
      <w:pPr>
        <w:pStyle w:val="Standard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981995"/>
            <wp:effectExtent l="0" t="0" r="0" b="0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9819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54749B" w:rsidSect="0054749B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C2E" w:rsidRDefault="001C1C2E" w:rsidP="0054749B">
      <w:r>
        <w:separator/>
      </w:r>
    </w:p>
  </w:endnote>
  <w:endnote w:type="continuationSeparator" w:id="0">
    <w:p w:rsidR="001C1C2E" w:rsidRDefault="001C1C2E" w:rsidP="005474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C2E" w:rsidRDefault="001C1C2E" w:rsidP="0054749B">
      <w:r w:rsidRPr="0054749B">
        <w:rPr>
          <w:color w:val="000000"/>
        </w:rPr>
        <w:separator/>
      </w:r>
    </w:p>
  </w:footnote>
  <w:footnote w:type="continuationSeparator" w:id="0">
    <w:p w:rsidR="001C1C2E" w:rsidRDefault="001C1C2E" w:rsidP="005474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749B"/>
    <w:rsid w:val="001C1C2E"/>
    <w:rsid w:val="0054749B"/>
    <w:rsid w:val="0086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54749B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4749B"/>
    <w:pPr>
      <w:suppressAutoHyphens/>
    </w:pPr>
  </w:style>
  <w:style w:type="paragraph" w:customStyle="1" w:styleId="Heading">
    <w:name w:val="Heading"/>
    <w:basedOn w:val="Standard"/>
    <w:next w:val="Textbody"/>
    <w:rsid w:val="0054749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54749B"/>
    <w:pPr>
      <w:spacing w:after="120"/>
    </w:pPr>
  </w:style>
  <w:style w:type="paragraph" w:styleId="Lista">
    <w:name w:val="List"/>
    <w:basedOn w:val="Textbody"/>
    <w:rsid w:val="0054749B"/>
  </w:style>
  <w:style w:type="paragraph" w:customStyle="1" w:styleId="Caption">
    <w:name w:val="Caption"/>
    <w:basedOn w:val="Standard"/>
    <w:rsid w:val="0054749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4749B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Acer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Miliński</dc:creator>
  <cp:lastModifiedBy>Emil</cp:lastModifiedBy>
  <cp:revision>2</cp:revision>
  <cp:lastPrinted>2019-01-07T09:47:00Z</cp:lastPrinted>
  <dcterms:created xsi:type="dcterms:W3CDTF">2019-03-07T10:01:00Z</dcterms:created>
  <dcterms:modified xsi:type="dcterms:W3CDTF">2019-03-07T10:01:00Z</dcterms:modified>
</cp:coreProperties>
</file>